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2F1AE7" w14:textId="77777777" w:rsidR="001E784E" w:rsidRDefault="00627516">
      <w:pPr>
        <w:pStyle w:val="Brdtext"/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527F84B" wp14:editId="496D3022">
                <wp:simplePos x="0" y="0"/>
                <wp:positionH relativeFrom="column">
                  <wp:posOffset>7127240</wp:posOffset>
                </wp:positionH>
                <wp:positionV relativeFrom="line">
                  <wp:posOffset>-922655</wp:posOffset>
                </wp:positionV>
                <wp:extent cx="1564639" cy="292100"/>
                <wp:effectExtent l="0" t="0" r="0" b="0"/>
                <wp:wrapNone/>
                <wp:docPr id="1073741825" name="officeArt object" descr="Tekstfel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4639" cy="2921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936C348" w14:textId="77777777" w:rsidR="001E784E" w:rsidRDefault="00627516">
                            <w:pPr>
                              <w:pStyle w:val="Brdtext"/>
                              <w:jc w:val="center"/>
                            </w:pPr>
                            <w:r>
                              <w:rPr>
                                <w:lang w:val="it-IT"/>
                              </w:rPr>
                              <w:t>468 mm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561.2pt;margin-top:-72.7pt;width:123.2pt;height:23.0pt;z-index:251663360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rödtext"/>
                        <w:jc w:val="center"/>
                      </w:pPr>
                      <w:r>
                        <w:rPr>
                          <w:rtl w:val="0"/>
                          <w:lang w:val="it-IT"/>
                        </w:rPr>
                        <w:t>468 mm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7CDC6EDA" wp14:editId="2F958D9E">
                <wp:simplePos x="0" y="0"/>
                <wp:positionH relativeFrom="column">
                  <wp:posOffset>-291724</wp:posOffset>
                </wp:positionH>
                <wp:positionV relativeFrom="line">
                  <wp:posOffset>-421005</wp:posOffset>
                </wp:positionV>
                <wp:extent cx="545642" cy="292309"/>
                <wp:effectExtent l="0" t="0" r="0" b="0"/>
                <wp:wrapNone/>
                <wp:docPr id="1073741826" name="officeArt object" descr="Tekstfel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642" cy="292309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F8EF0BE" w14:textId="77777777" w:rsidR="001E784E" w:rsidRDefault="00627516">
                            <w:pPr>
                              <w:pStyle w:val="Brdtext"/>
                            </w:pPr>
                            <w:r>
                              <w:rPr>
                                <w:lang w:val="it-IT"/>
                              </w:rPr>
                              <w:t>38 mm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-23.0pt;margin-top:-33.2pt;width:43.0pt;height:23.0pt;z-index:25166438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rödtext"/>
                      </w:pPr>
                      <w:r>
                        <w:rPr>
                          <w:rtl w:val="0"/>
                          <w:lang w:val="it-IT"/>
                        </w:rPr>
                        <w:t>38 mm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1766B9F2" wp14:editId="5AF840B2">
                <wp:simplePos x="0" y="0"/>
                <wp:positionH relativeFrom="page">
                  <wp:posOffset>429950</wp:posOffset>
                </wp:positionH>
                <wp:positionV relativeFrom="page">
                  <wp:posOffset>302450</wp:posOffset>
                </wp:positionV>
                <wp:extent cx="17135999" cy="1008000"/>
                <wp:effectExtent l="0" t="0" r="0" b="0"/>
                <wp:wrapNone/>
                <wp:docPr id="1073741827" name="officeArt object" descr="Tekstfel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35999" cy="10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75D25C3" w14:textId="77777777" w:rsidR="001E784E" w:rsidRDefault="00627516">
                            <w:pPr>
                              <w:pStyle w:val="Brdtext"/>
                              <w:jc w:val="center"/>
                            </w:pPr>
                            <w:r>
                              <w:rPr>
                                <w:rFonts w:ascii="Arial" w:hAnsi="Arial"/>
                                <w:sz w:val="96"/>
                                <w:szCs w:val="96"/>
                                <w:lang w:val="sv-SE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sz w:val="96"/>
                                <w:szCs w:val="96"/>
                                <w:lang w:val="nl-NL"/>
                              </w:rPr>
                              <w:t>n te</w:t>
                            </w:r>
                            <w:r>
                              <w:rPr>
                                <w:rFonts w:ascii="Arial" w:hAnsi="Arial"/>
                                <w:sz w:val="96"/>
                                <w:szCs w:val="96"/>
                                <w:lang w:val="sv-SE"/>
                              </w:rPr>
                              <w:t>x</w:t>
                            </w:r>
                            <w:r>
                              <w:rPr>
                                <w:rFonts w:ascii="Arial" w:hAnsi="Arial"/>
                                <w:sz w:val="96"/>
                                <w:szCs w:val="96"/>
                              </w:rPr>
                              <w:t>t h</w:t>
                            </w:r>
                            <w:r>
                              <w:rPr>
                                <w:rFonts w:ascii="Arial" w:hAnsi="Arial"/>
                                <w:sz w:val="96"/>
                                <w:szCs w:val="96"/>
                                <w:lang w:val="sv-SE"/>
                              </w:rPr>
                              <w:t>ä</w:t>
                            </w:r>
                            <w:r>
                              <w:rPr>
                                <w:rFonts w:ascii="Arial" w:hAnsi="Arial"/>
                                <w:sz w:val="96"/>
                                <w:szCs w:val="96"/>
                              </w:rPr>
                              <w:t>r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visibility:visible;position:absolute;margin-left:33.9pt;margin-top:23.8pt;width:1349.3pt;height:79.4pt;z-index:251662336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rödtext"/>
                        <w:jc w:val="center"/>
                      </w:pPr>
                      <w:r>
                        <w:rPr>
                          <w:rFonts w:ascii="Arial" w:hAnsi="Arial"/>
                          <w:sz w:val="96"/>
                          <w:szCs w:val="96"/>
                          <w:rtl w:val="0"/>
                          <w:lang w:val="sv-SE"/>
                        </w:rPr>
                        <w:t>Di</w:t>
                      </w:r>
                      <w:r>
                        <w:rPr>
                          <w:rFonts w:ascii="Arial" w:hAnsi="Arial"/>
                          <w:sz w:val="96"/>
                          <w:szCs w:val="96"/>
                          <w:rtl w:val="0"/>
                          <w:lang w:val="nl-NL"/>
                        </w:rPr>
                        <w:t>n te</w:t>
                      </w:r>
                      <w:r>
                        <w:rPr>
                          <w:rFonts w:ascii="Arial" w:hAnsi="Arial"/>
                          <w:sz w:val="96"/>
                          <w:szCs w:val="96"/>
                          <w:rtl w:val="0"/>
                          <w:lang w:val="sv-SE"/>
                        </w:rPr>
                        <w:t>x</w:t>
                      </w:r>
                      <w:r>
                        <w:rPr>
                          <w:rFonts w:ascii="Arial" w:hAnsi="Arial"/>
                          <w:sz w:val="96"/>
                          <w:szCs w:val="96"/>
                          <w:rtl w:val="0"/>
                        </w:rPr>
                        <w:t>t h</w:t>
                      </w:r>
                      <w:r>
                        <w:rPr>
                          <w:rFonts w:ascii="Arial" w:hAnsi="Arial" w:hint="default"/>
                          <w:sz w:val="96"/>
                          <w:szCs w:val="96"/>
                          <w:rtl w:val="0"/>
                          <w:lang w:val="sv-SE"/>
                        </w:rPr>
                        <w:t>ä</w:t>
                      </w:r>
                      <w:r>
                        <w:rPr>
                          <w:rFonts w:ascii="Arial" w:hAnsi="Arial"/>
                          <w:sz w:val="96"/>
                          <w:szCs w:val="96"/>
                          <w:rtl w:val="0"/>
                        </w:rPr>
                        <w:t>r</w:t>
                      </w:r>
                    </w:p>
                  </w:txbxContent>
                </v:textbox>
                <w10:wrap type="none" side="bothSides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0D6C6F5" wp14:editId="4A9B53C2">
                <wp:simplePos x="0" y="0"/>
                <wp:positionH relativeFrom="page">
                  <wp:posOffset>249949</wp:posOffset>
                </wp:positionH>
                <wp:positionV relativeFrom="page">
                  <wp:posOffset>122449</wp:posOffset>
                </wp:positionV>
                <wp:extent cx="17496001" cy="1368001"/>
                <wp:effectExtent l="0" t="0" r="0" b="0"/>
                <wp:wrapNone/>
                <wp:docPr id="1073741828" name="officeArt object" descr="Rektange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6001" cy="13680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9" style="visibility:visible;position:absolute;margin-left:19.7pt;margin-top:9.6pt;width:1377.6pt;height:107.7pt;z-index:251661312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color="#FFFFFF" opacity="100.0%" type="solid"/>
                <v:stroke filltype="solid" color="#000000" opacity="100.0%" weight="1.0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43E92081" wp14:editId="6190D0CC">
                <wp:simplePos x="0" y="0"/>
                <wp:positionH relativeFrom="column">
                  <wp:posOffset>6919823</wp:posOffset>
                </wp:positionH>
                <wp:positionV relativeFrom="line">
                  <wp:posOffset>-6932711</wp:posOffset>
                </wp:positionV>
                <wp:extent cx="1368001" cy="16848000"/>
                <wp:effectExtent l="0" t="0" r="0" b="0"/>
                <wp:wrapNone/>
                <wp:docPr id="1073741829" name="officeArt object" descr="Rektange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368001" cy="1684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30" style="visibility:visible;position:absolute;margin-left:544.9pt;margin-top:-545.9pt;width:107.7pt;height:1326.6pt;z-index:251660288;mso-position-horizontal:absolute;mso-position-horizontal-relative:text;mso-position-vertical:absolute;mso-position-vertical-relative:line;mso-wrap-distance-left:0.0pt;mso-wrap-distance-top:0.0pt;mso-wrap-distance-right:0.0pt;mso-wrap-distance-bottom:0.0pt;rotation:5898240fd;">
                <v:fill color="#FFFFFF" opacity="100.0%" type="solid"/>
                <v:stroke filltype="solid" color="#000000" opacity="100.0%" weight="1.0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BA71D72" wp14:editId="25215124">
                <wp:simplePos x="0" y="0"/>
                <wp:positionH relativeFrom="column">
                  <wp:posOffset>3342140</wp:posOffset>
                </wp:positionH>
                <wp:positionV relativeFrom="line">
                  <wp:posOffset>43690</wp:posOffset>
                </wp:positionV>
                <wp:extent cx="1944000" cy="8208000"/>
                <wp:effectExtent l="0" t="0" r="0" b="0"/>
                <wp:wrapNone/>
                <wp:docPr id="1073741830" name="officeArt object" descr="Rektange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44000" cy="82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31" style="visibility:visible;position:absolute;margin-left:263.2pt;margin-top:3.4pt;width:153.1pt;height:646.3pt;z-index:251659264;mso-position-horizontal:absolute;mso-position-horizontal-relative:text;mso-position-vertical:absolute;mso-position-vertical-relative:line;mso-wrap-distance-left:0.0pt;mso-wrap-distance-top:0.0pt;mso-wrap-distance-right:0.0pt;mso-wrap-distance-bottom:0.0pt;rotation:5898240fd;">
                <v:fill color="#FFFFFF" opacity="100.0%" type="solid"/>
                <v:stroke filltype="solid" color="#000000" opacity="100.0%" weight="1.0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sectPr w:rsidR="001E784E">
      <w:headerReference w:type="default" r:id="rId6"/>
      <w:footerReference w:type="default" r:id="rId7"/>
      <w:pgSz w:w="28340" w:h="2540" w:orient="landscape"/>
      <w:pgMar w:top="1701" w:right="1134" w:bottom="1701" w:left="1134" w:header="240" w:footer="2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52214A" w14:textId="77777777" w:rsidR="00627516" w:rsidRDefault="00627516">
      <w:r>
        <w:separator/>
      </w:r>
    </w:p>
  </w:endnote>
  <w:endnote w:type="continuationSeparator" w:id="0">
    <w:p w14:paraId="63171B15" w14:textId="77777777" w:rsidR="00627516" w:rsidRDefault="00627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C27F7F" w14:textId="77777777" w:rsidR="001E784E" w:rsidRDefault="001E784E">
    <w:pPr>
      <w:pStyle w:val="Sidhuvudoch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7340F1" w14:textId="77777777" w:rsidR="00627516" w:rsidRDefault="00627516">
      <w:r>
        <w:separator/>
      </w:r>
    </w:p>
  </w:footnote>
  <w:footnote w:type="continuationSeparator" w:id="0">
    <w:p w14:paraId="0FD15A13" w14:textId="77777777" w:rsidR="00627516" w:rsidRDefault="00627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F1E24" w14:textId="77777777" w:rsidR="001E784E" w:rsidRDefault="001E784E">
    <w:pPr>
      <w:pStyle w:val="Sidhuvudochsidfo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isplayBackgroundShape/>
  <w:hideSpellingErrors/>
  <w:hideGrammaticalErrors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84E"/>
    <w:rsid w:val="001E784E"/>
    <w:rsid w:val="00283CA6"/>
    <w:rsid w:val="0062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1346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da-DK" w:eastAsia="da-D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rdtext">
    <w:name w:val="Brödtext"/>
    <w:rPr>
      <w:rFonts w:ascii="Calibri" w:hAnsi="Calibri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Kontor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Kontorte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Kontor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Ultima_mapp.dotx</Template>
  <TotalTime>0</TotalTime>
  <Pages>1</Pages>
  <Words>0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Maia Roikjær Nielsen</cp:lastModifiedBy>
  <cp:revision>2</cp:revision>
  <dcterms:created xsi:type="dcterms:W3CDTF">2021-05-11T09:29:00Z</dcterms:created>
  <dcterms:modified xsi:type="dcterms:W3CDTF">2021-05-11T09:29:00Z</dcterms:modified>
</cp:coreProperties>
</file>